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4C686" w14:textId="15F4B842" w:rsidR="00CE27C4" w:rsidRDefault="00EC59F8" w:rsidP="00EC59F8">
      <w:pPr>
        <w:pStyle w:val="Heading1"/>
        <w:rPr>
          <w:lang w:val="de-DE"/>
        </w:rPr>
      </w:pPr>
      <w:r w:rsidRPr="00EC59F8">
        <w:rPr>
          <w:lang w:val="de-DE"/>
        </w:rPr>
        <w:t>Überschrift erster Ebene</w:t>
      </w:r>
    </w:p>
    <w:p w14:paraId="31902007" w14:textId="1BDCE97A" w:rsidR="00EC59F8" w:rsidRDefault="00EC59F8" w:rsidP="00EC59F8">
      <w:pPr>
        <w:pStyle w:val="Heading2"/>
        <w:rPr>
          <w:lang w:val="de-DE"/>
        </w:rPr>
      </w:pPr>
      <w:r>
        <w:rPr>
          <w:lang w:val="de-DE"/>
        </w:rPr>
        <w:t>Überschrift zweiter Ebene</w:t>
      </w:r>
    </w:p>
    <w:p w14:paraId="0D4FFADF" w14:textId="38CAF22B" w:rsidR="00EC59F8" w:rsidRDefault="00EC59F8" w:rsidP="00EC59F8">
      <w:pPr>
        <w:pStyle w:val="Heading3"/>
        <w:rPr>
          <w:lang w:val="de-DE"/>
        </w:rPr>
      </w:pPr>
      <w:r>
        <w:rPr>
          <w:lang w:val="de-DE"/>
        </w:rPr>
        <w:t>Überschrift dritter Ebene</w:t>
      </w:r>
    </w:p>
    <w:p w14:paraId="3A7F20F8" w14:textId="1430B355" w:rsidR="00EC59F8" w:rsidRDefault="00EC59F8" w:rsidP="00EC59F8">
      <w:pPr>
        <w:pStyle w:val="Heading4"/>
        <w:rPr>
          <w:lang w:val="de-DE"/>
        </w:rPr>
      </w:pPr>
      <w:r>
        <w:rPr>
          <w:lang w:val="de-DE"/>
        </w:rPr>
        <w:t>Überschrift vierter Ebene</w:t>
      </w:r>
    </w:p>
    <w:p w14:paraId="5CF76B1F" w14:textId="4D921080" w:rsidR="00EC59F8" w:rsidRDefault="00EC59F8" w:rsidP="00EC59F8">
      <w:pPr>
        <w:pStyle w:val="Heading5"/>
        <w:rPr>
          <w:lang w:val="de-DE"/>
        </w:rPr>
      </w:pPr>
      <w:r>
        <w:rPr>
          <w:lang w:val="de-DE"/>
        </w:rPr>
        <w:t>Überschrift fünfter Ebene</w:t>
      </w:r>
    </w:p>
    <w:p w14:paraId="62EA249B" w14:textId="6C94DFF9" w:rsidR="00EC59F8" w:rsidRDefault="00EC59F8" w:rsidP="00EC59F8">
      <w:pPr>
        <w:pStyle w:val="Heading6"/>
        <w:rPr>
          <w:lang w:val="de-DE"/>
        </w:rPr>
      </w:pPr>
      <w:r>
        <w:rPr>
          <w:lang w:val="de-DE"/>
        </w:rPr>
        <w:t>Überschrift sechster Ebene</w:t>
      </w:r>
    </w:p>
    <w:p w14:paraId="65B0FFC0" w14:textId="3DB1FD89" w:rsidR="00EC59F8" w:rsidRPr="00EC59F8" w:rsidRDefault="00EC59F8" w:rsidP="00EC59F8">
      <w:pPr>
        <w:pStyle w:val="Heading7"/>
        <w:rPr>
          <w:lang w:val="de-DE"/>
        </w:rPr>
      </w:pPr>
      <w:r>
        <w:rPr>
          <w:lang w:val="de-DE"/>
        </w:rPr>
        <w:t>Überschrift siebter Ebene</w:t>
      </w:r>
    </w:p>
    <w:sectPr w:rsidR="00EC59F8" w:rsidRPr="00EC59F8" w:rsidSect="009122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71DCFC" w14:textId="77777777" w:rsidR="00912291" w:rsidRDefault="00912291" w:rsidP="002A4599">
      <w:pPr>
        <w:spacing w:after="0"/>
      </w:pPr>
      <w:r>
        <w:separator/>
      </w:r>
    </w:p>
  </w:endnote>
  <w:endnote w:type="continuationSeparator" w:id="0">
    <w:p w14:paraId="35FCC5EA" w14:textId="77777777" w:rsidR="00912291" w:rsidRDefault="00912291" w:rsidP="002A459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4BD7C0" w14:textId="77777777" w:rsidR="00C30C58" w:rsidRDefault="00C30C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75FB0" w14:textId="77777777" w:rsidR="00C30C58" w:rsidRDefault="00C30C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EB473" w14:textId="77777777" w:rsidR="00C30C58" w:rsidRDefault="00C30C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9A6BEC" w14:textId="77777777" w:rsidR="00912291" w:rsidRDefault="00912291" w:rsidP="002A4599">
      <w:pPr>
        <w:spacing w:after="0"/>
      </w:pPr>
      <w:r>
        <w:separator/>
      </w:r>
    </w:p>
  </w:footnote>
  <w:footnote w:type="continuationSeparator" w:id="0">
    <w:p w14:paraId="2FFD1A62" w14:textId="77777777" w:rsidR="00912291" w:rsidRDefault="00912291" w:rsidP="002A459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C57F79" w14:textId="77777777" w:rsidR="00C30C58" w:rsidRDefault="00C30C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5A942" w14:textId="77777777" w:rsidR="002A4599" w:rsidRPr="002A4599" w:rsidRDefault="00F2018A">
    <w:pPr>
      <w:pStyle w:val="Header"/>
      <w:rPr>
        <w:lang w:val="de-DE"/>
      </w:rPr>
    </w:pPr>
    <w:r>
      <w:rPr>
        <w:noProof/>
      </w:rPr>
      <w:drawing>
        <wp:inline distT="0" distB="0" distL="0" distR="0" wp14:anchorId="4592C661" wp14:editId="0C075BC5">
          <wp:extent cx="2504348" cy="288000"/>
          <wp:effectExtent l="0" t="0" r="0" b="0"/>
          <wp:docPr id="1656287917" name="Grafik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287917" name="Grafik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4348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F20DF8" w14:textId="77777777" w:rsidR="00C30C58" w:rsidRDefault="00C30C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94D8C"/>
    <w:multiLevelType w:val="multilevel"/>
    <w:tmpl w:val="4A724E14"/>
    <w:numStyleLink w:val="Headings"/>
  </w:abstractNum>
  <w:abstractNum w:abstractNumId="1" w15:restartNumberingAfterBreak="0">
    <w:nsid w:val="0FDA45A0"/>
    <w:multiLevelType w:val="multilevel"/>
    <w:tmpl w:val="4A724E14"/>
    <w:numStyleLink w:val="Headings"/>
  </w:abstractNum>
  <w:abstractNum w:abstractNumId="2" w15:restartNumberingAfterBreak="0">
    <w:nsid w:val="14C4546E"/>
    <w:multiLevelType w:val="multilevel"/>
    <w:tmpl w:val="4A724E14"/>
    <w:numStyleLink w:val="Headings"/>
  </w:abstractNum>
  <w:abstractNum w:abstractNumId="3" w15:restartNumberingAfterBreak="0">
    <w:nsid w:val="2E2D34F0"/>
    <w:multiLevelType w:val="multilevel"/>
    <w:tmpl w:val="4A724E14"/>
    <w:styleLink w:val="Headings"/>
    <w:lvl w:ilvl="0">
      <w:start w:val="1"/>
      <w:numFmt w:val="decimal"/>
      <w:pStyle w:val="Heading1"/>
      <w:lvlText w:val="%1"/>
      <w:lvlJc w:val="left"/>
      <w:pPr>
        <w:ind w:left="1418" w:hanging="1418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1418" w:hanging="1418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418" w:hanging="1418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1418" w:hanging="1418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418" w:hanging="141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418" w:hanging="1418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18" w:hanging="1418"/>
      </w:pPr>
      <w:rPr>
        <w:rFonts w:hint="default"/>
      </w:rPr>
    </w:lvl>
  </w:abstractNum>
  <w:abstractNum w:abstractNumId="4" w15:restartNumberingAfterBreak="0">
    <w:nsid w:val="4B204BC5"/>
    <w:multiLevelType w:val="hybridMultilevel"/>
    <w:tmpl w:val="0D84EC6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B16C23"/>
    <w:multiLevelType w:val="hybridMultilevel"/>
    <w:tmpl w:val="B858BC68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4301966">
    <w:abstractNumId w:val="2"/>
  </w:num>
  <w:num w:numId="2" w16cid:durableId="112331518">
    <w:abstractNumId w:val="5"/>
  </w:num>
  <w:num w:numId="3" w16cid:durableId="1751199876">
    <w:abstractNumId w:val="2"/>
  </w:num>
  <w:num w:numId="4" w16cid:durableId="645551081">
    <w:abstractNumId w:val="4"/>
  </w:num>
  <w:num w:numId="5" w16cid:durableId="2006395912">
    <w:abstractNumId w:val="3"/>
  </w:num>
  <w:num w:numId="6" w16cid:durableId="172840995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00766945">
    <w:abstractNumId w:val="0"/>
  </w:num>
  <w:num w:numId="8" w16cid:durableId="418715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291"/>
    <w:rsid w:val="00061F07"/>
    <w:rsid w:val="00075148"/>
    <w:rsid w:val="000A108F"/>
    <w:rsid w:val="000D6B74"/>
    <w:rsid w:val="00170BAE"/>
    <w:rsid w:val="00170C96"/>
    <w:rsid w:val="00173BCA"/>
    <w:rsid w:val="00175C59"/>
    <w:rsid w:val="001A5CF7"/>
    <w:rsid w:val="001D246F"/>
    <w:rsid w:val="00200142"/>
    <w:rsid w:val="00216905"/>
    <w:rsid w:val="002746D5"/>
    <w:rsid w:val="002A4599"/>
    <w:rsid w:val="002B23FF"/>
    <w:rsid w:val="002D5206"/>
    <w:rsid w:val="00304BC2"/>
    <w:rsid w:val="0032426F"/>
    <w:rsid w:val="00330B6A"/>
    <w:rsid w:val="0034745C"/>
    <w:rsid w:val="003969A2"/>
    <w:rsid w:val="003A144E"/>
    <w:rsid w:val="003B7754"/>
    <w:rsid w:val="003F3F0C"/>
    <w:rsid w:val="0040559C"/>
    <w:rsid w:val="0042304B"/>
    <w:rsid w:val="00453E66"/>
    <w:rsid w:val="00483F8F"/>
    <w:rsid w:val="004F79B3"/>
    <w:rsid w:val="00531E4C"/>
    <w:rsid w:val="005E27C2"/>
    <w:rsid w:val="00642A6E"/>
    <w:rsid w:val="006871A9"/>
    <w:rsid w:val="006C48C2"/>
    <w:rsid w:val="006E6256"/>
    <w:rsid w:val="0073020F"/>
    <w:rsid w:val="00756D9A"/>
    <w:rsid w:val="00780A5F"/>
    <w:rsid w:val="007A3FC9"/>
    <w:rsid w:val="007F23B9"/>
    <w:rsid w:val="008D523A"/>
    <w:rsid w:val="008F7F99"/>
    <w:rsid w:val="00912291"/>
    <w:rsid w:val="0091304A"/>
    <w:rsid w:val="00913C2C"/>
    <w:rsid w:val="00982E7F"/>
    <w:rsid w:val="009D42B4"/>
    <w:rsid w:val="009E0D75"/>
    <w:rsid w:val="00A35069"/>
    <w:rsid w:val="00A537D1"/>
    <w:rsid w:val="00A733B4"/>
    <w:rsid w:val="00AB782E"/>
    <w:rsid w:val="00AD40AC"/>
    <w:rsid w:val="00B0645A"/>
    <w:rsid w:val="00B25535"/>
    <w:rsid w:val="00B46DFC"/>
    <w:rsid w:val="00B659A9"/>
    <w:rsid w:val="00B948C1"/>
    <w:rsid w:val="00BE37E8"/>
    <w:rsid w:val="00C30C58"/>
    <w:rsid w:val="00C70187"/>
    <w:rsid w:val="00C90DCE"/>
    <w:rsid w:val="00CB7FCC"/>
    <w:rsid w:val="00CE27C4"/>
    <w:rsid w:val="00CF3F36"/>
    <w:rsid w:val="00D10C50"/>
    <w:rsid w:val="00D84EE3"/>
    <w:rsid w:val="00DB1CC6"/>
    <w:rsid w:val="00E27B99"/>
    <w:rsid w:val="00E34D61"/>
    <w:rsid w:val="00E65B16"/>
    <w:rsid w:val="00E751A6"/>
    <w:rsid w:val="00E82E65"/>
    <w:rsid w:val="00EA0D5E"/>
    <w:rsid w:val="00EC59F8"/>
    <w:rsid w:val="00EF33A0"/>
    <w:rsid w:val="00F12DA3"/>
    <w:rsid w:val="00F173D7"/>
    <w:rsid w:val="00F2018A"/>
    <w:rsid w:val="00FB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646B6B8E"/>
  <w15:chartTrackingRefBased/>
  <w15:docId w15:val="{593406B2-65F9-4C7A-92C2-2F609F3A2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20F"/>
  </w:style>
  <w:style w:type="paragraph" w:styleId="Heading1">
    <w:name w:val="heading 1"/>
    <w:basedOn w:val="Normal"/>
    <w:next w:val="Normal"/>
    <w:link w:val="Heading1Char"/>
    <w:uiPriority w:val="9"/>
    <w:qFormat/>
    <w:rsid w:val="00EC59F8"/>
    <w:pPr>
      <w:keepNext/>
      <w:keepLines/>
      <w:numPr>
        <w:numId w:val="8"/>
      </w:numPr>
      <w:spacing w:before="480" w:after="0"/>
      <w:outlineLvl w:val="0"/>
    </w:pPr>
    <w:rPr>
      <w:rFonts w:asciiTheme="majorHAnsi" w:eastAsiaTheme="majorEastAsia" w:hAnsiTheme="majorHAnsi" w:cstheme="majorBidi"/>
      <w:b/>
      <w:color w:val="007DB3" w:themeColor="accent1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31E4C"/>
    <w:pPr>
      <w:numPr>
        <w:ilvl w:val="1"/>
      </w:numPr>
      <w:spacing w:before="240" w:after="200"/>
      <w:outlineLvl w:val="1"/>
    </w:pPr>
    <w:rPr>
      <w:sz w:val="26"/>
      <w:szCs w:val="26"/>
    </w:rPr>
  </w:style>
  <w:style w:type="paragraph" w:styleId="Heading3">
    <w:name w:val="heading 3"/>
    <w:basedOn w:val="Heading1"/>
    <w:next w:val="Normal"/>
    <w:link w:val="Heading3Char"/>
    <w:uiPriority w:val="9"/>
    <w:unhideWhenUsed/>
    <w:qFormat/>
    <w:rsid w:val="00531E4C"/>
    <w:pPr>
      <w:numPr>
        <w:ilvl w:val="2"/>
      </w:numPr>
      <w:spacing w:before="40"/>
      <w:outlineLvl w:val="2"/>
    </w:pPr>
    <w:rPr>
      <w:sz w:val="24"/>
      <w:szCs w:val="24"/>
    </w:rPr>
  </w:style>
  <w:style w:type="paragraph" w:styleId="Heading4">
    <w:name w:val="heading 4"/>
    <w:basedOn w:val="Heading1"/>
    <w:next w:val="Normal"/>
    <w:link w:val="Heading4Char"/>
    <w:uiPriority w:val="9"/>
    <w:unhideWhenUsed/>
    <w:qFormat/>
    <w:rsid w:val="00EC59F8"/>
    <w:pPr>
      <w:numPr>
        <w:ilvl w:val="3"/>
      </w:numPr>
      <w:spacing w:before="40"/>
      <w:outlineLvl w:val="3"/>
    </w:pPr>
    <w:rPr>
      <w:iCs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EC59F8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007DB3" w:themeColor="accent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C59F8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007DB3" w:themeColor="accent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C59F8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0D2631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C5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1B4F66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C5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B4F66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Subtitle"/>
    <w:link w:val="TitleChar"/>
    <w:uiPriority w:val="4"/>
    <w:rsid w:val="003969A2"/>
    <w:pPr>
      <w:spacing w:after="0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4"/>
    <w:rsid w:val="0073020F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969A2"/>
    <w:rPr>
      <w:rFonts w:asciiTheme="majorHAnsi" w:eastAsiaTheme="majorEastAsia" w:hAnsiTheme="majorHAnsi" w:cstheme="majorBidi"/>
      <w:b/>
      <w:color w:val="007DB3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1E4C"/>
    <w:rPr>
      <w:rFonts w:asciiTheme="majorHAnsi" w:eastAsiaTheme="majorEastAsia" w:hAnsiTheme="majorHAnsi" w:cstheme="majorBidi"/>
      <w:b/>
      <w:color w:val="007DB3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1E4C"/>
    <w:rPr>
      <w:rFonts w:asciiTheme="majorHAnsi" w:eastAsiaTheme="majorEastAsia" w:hAnsiTheme="majorHAnsi" w:cstheme="majorBidi"/>
      <w:b/>
      <w:color w:val="007DB3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C59F8"/>
    <w:rPr>
      <w:rFonts w:asciiTheme="majorHAnsi" w:eastAsiaTheme="majorEastAsia" w:hAnsiTheme="majorHAnsi" w:cstheme="majorBidi"/>
      <w:b/>
      <w:iCs/>
      <w:color w:val="007DB3" w:themeColor="accent1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EC59F8"/>
    <w:rPr>
      <w:rFonts w:asciiTheme="majorHAnsi" w:eastAsiaTheme="majorEastAsia" w:hAnsiTheme="majorHAnsi" w:cstheme="majorBidi"/>
      <w:color w:val="007DB3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EC59F8"/>
    <w:rPr>
      <w:rFonts w:asciiTheme="majorHAnsi" w:eastAsiaTheme="majorEastAsia" w:hAnsiTheme="majorHAnsi" w:cstheme="majorBidi"/>
      <w:color w:val="007DB3" w:themeColor="accent1"/>
    </w:rPr>
  </w:style>
  <w:style w:type="character" w:customStyle="1" w:styleId="Heading7Char">
    <w:name w:val="Heading 7 Char"/>
    <w:basedOn w:val="DefaultParagraphFont"/>
    <w:link w:val="Heading7"/>
    <w:uiPriority w:val="9"/>
    <w:rsid w:val="00EC59F8"/>
    <w:rPr>
      <w:rFonts w:asciiTheme="majorHAnsi" w:eastAsiaTheme="majorEastAsia" w:hAnsiTheme="majorHAnsi" w:cstheme="majorBidi"/>
      <w:i/>
      <w:iCs/>
      <w:color w:val="0D2631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C50"/>
    <w:rPr>
      <w:rFonts w:asciiTheme="majorHAnsi" w:eastAsiaTheme="majorEastAsia" w:hAnsiTheme="majorHAnsi" w:cstheme="majorBidi"/>
      <w:color w:val="1B4F66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C50"/>
    <w:rPr>
      <w:rFonts w:asciiTheme="majorHAnsi" w:eastAsiaTheme="majorEastAsia" w:hAnsiTheme="majorHAnsi" w:cstheme="majorBidi"/>
      <w:i/>
      <w:iCs/>
      <w:color w:val="1B4F66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C70187"/>
    <w:pPr>
      <w:spacing w:after="0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C70187"/>
  </w:style>
  <w:style w:type="paragraph" w:styleId="Footer">
    <w:name w:val="footer"/>
    <w:basedOn w:val="Normal"/>
    <w:link w:val="FooterChar"/>
    <w:uiPriority w:val="99"/>
    <w:unhideWhenUsed/>
    <w:rsid w:val="00912291"/>
    <w:pPr>
      <w:tabs>
        <w:tab w:val="right" w:pos="963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12291"/>
  </w:style>
  <w:style w:type="table" w:styleId="TableGrid">
    <w:name w:val="Table Grid"/>
    <w:basedOn w:val="TableNormal"/>
    <w:uiPriority w:val="39"/>
    <w:rsid w:val="00A733B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"/>
    <w:unhideWhenUsed/>
    <w:rsid w:val="005E27C2"/>
    <w:pPr>
      <w:spacing w:before="240"/>
    </w:pPr>
    <w:rPr>
      <w:iCs/>
      <w:color w:val="56676F" w:themeColor="text2"/>
      <w:sz w:val="20"/>
      <w:szCs w:val="18"/>
    </w:rPr>
  </w:style>
  <w:style w:type="paragraph" w:styleId="ListParagraph">
    <w:name w:val="List Paragraph"/>
    <w:basedOn w:val="Normal"/>
    <w:uiPriority w:val="2"/>
    <w:rsid w:val="001A5CF7"/>
    <w:pPr>
      <w:ind w:left="720"/>
    </w:pPr>
  </w:style>
  <w:style w:type="paragraph" w:styleId="TOCHeading">
    <w:name w:val="TOC Heading"/>
    <w:basedOn w:val="Heading1"/>
    <w:next w:val="Normal"/>
    <w:uiPriority w:val="39"/>
    <w:unhideWhenUsed/>
    <w:rsid w:val="00A35069"/>
    <w:pPr>
      <w:pageBreakBefore/>
      <w:numPr>
        <w:numId w:val="0"/>
      </w:numPr>
      <w:outlineLvl w:val="9"/>
    </w:pPr>
    <w:rPr>
      <w:lang w:eastAsia="en-DE"/>
    </w:rPr>
  </w:style>
  <w:style w:type="paragraph" w:styleId="TOC1">
    <w:name w:val="toc 1"/>
    <w:basedOn w:val="Normal"/>
    <w:next w:val="Normal"/>
    <w:autoRedefine/>
    <w:uiPriority w:val="39"/>
    <w:unhideWhenUsed/>
    <w:rsid w:val="00CE27C4"/>
    <w:pPr>
      <w:tabs>
        <w:tab w:val="left" w:pos="851"/>
        <w:tab w:val="right" w:leader="dot" w:pos="9628"/>
      </w:tabs>
      <w:spacing w:before="200" w:after="12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CE27C4"/>
    <w:pPr>
      <w:tabs>
        <w:tab w:val="left" w:pos="851"/>
        <w:tab w:val="right" w:leader="dot" w:pos="9628"/>
      </w:tabs>
      <w:spacing w:before="120" w:after="80"/>
    </w:pPr>
  </w:style>
  <w:style w:type="character" w:styleId="Hyperlink">
    <w:name w:val="Hyperlink"/>
    <w:basedOn w:val="DefaultParagraphFont"/>
    <w:uiPriority w:val="99"/>
    <w:unhideWhenUsed/>
    <w:rsid w:val="00E65B16"/>
    <w:rPr>
      <w:color w:val="007DB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5B16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65B16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5B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65B16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A35069"/>
    <w:rPr>
      <w:color w:val="666666"/>
    </w:rPr>
  </w:style>
  <w:style w:type="paragraph" w:styleId="Subtitle">
    <w:name w:val="Subtitle"/>
    <w:basedOn w:val="Normal"/>
    <w:next w:val="Normal"/>
    <w:link w:val="SubtitleChar"/>
    <w:uiPriority w:val="6"/>
    <w:rsid w:val="00B659A9"/>
    <w:pPr>
      <w:numPr>
        <w:ilvl w:val="1"/>
      </w:numPr>
    </w:pPr>
    <w:rPr>
      <w:rFonts w:eastAsiaTheme="minorEastAsia"/>
      <w:color w:val="007DB3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6"/>
    <w:rsid w:val="0073020F"/>
    <w:rPr>
      <w:rFonts w:eastAsiaTheme="minorEastAsia"/>
      <w:color w:val="007DB3" w:themeColor="accent1"/>
      <w:spacing w:val="15"/>
    </w:rPr>
  </w:style>
  <w:style w:type="numbering" w:customStyle="1" w:styleId="Headings">
    <w:name w:val="Headings"/>
    <w:uiPriority w:val="99"/>
    <w:rsid w:val="00EC59F8"/>
    <w:pPr>
      <w:numPr>
        <w:numId w:val="5"/>
      </w:numPr>
    </w:pPr>
  </w:style>
  <w:style w:type="paragraph" w:styleId="NoSpacing">
    <w:name w:val="No Spacing"/>
    <w:basedOn w:val="Normal"/>
    <w:uiPriority w:val="1"/>
    <w:rsid w:val="0040559C"/>
    <w:pPr>
      <w:spacing w:after="0"/>
    </w:pPr>
  </w:style>
  <w:style w:type="character" w:styleId="Strong">
    <w:name w:val="Strong"/>
    <w:basedOn w:val="DefaultParagraphFont"/>
    <w:uiPriority w:val="22"/>
    <w:rsid w:val="007A3FC9"/>
    <w:rPr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CE27C4"/>
    <w:pPr>
      <w:tabs>
        <w:tab w:val="left" w:pos="851"/>
        <w:tab w:val="right" w:leader="dot" w:pos="9628"/>
      </w:tabs>
      <w:spacing w:before="80" w:after="80"/>
    </w:pPr>
  </w:style>
  <w:style w:type="paragraph" w:customStyle="1" w:styleId="ImpressumInhalteingerckt">
    <w:name w:val="Impressum Inhalt eingerückt"/>
    <w:basedOn w:val="Normal"/>
    <w:link w:val="ImpressumInhalteingercktZchn"/>
    <w:uiPriority w:val="8"/>
    <w:rsid w:val="0073020F"/>
    <w:pPr>
      <w:spacing w:after="100"/>
      <w:ind w:left="2835"/>
    </w:pPr>
    <w:rPr>
      <w:lang w:val="de-DE"/>
    </w:rPr>
  </w:style>
  <w:style w:type="paragraph" w:customStyle="1" w:styleId="Impressumberschrift">
    <w:name w:val="Impressum Überschrift"/>
    <w:basedOn w:val="ImpressumInhalteingerckt"/>
    <w:next w:val="ImpressumInhalteingerckt"/>
    <w:link w:val="ImpressumberschriftZchn"/>
    <w:uiPriority w:val="7"/>
    <w:rsid w:val="0073020F"/>
    <w:pPr>
      <w:spacing w:before="6000"/>
    </w:pPr>
    <w:rPr>
      <w:b/>
    </w:rPr>
  </w:style>
  <w:style w:type="character" w:customStyle="1" w:styleId="ImpressumInhalteingercktZchn">
    <w:name w:val="Impressum Inhalt eingerückt Zchn"/>
    <w:basedOn w:val="DefaultParagraphFont"/>
    <w:link w:val="ImpressumInhalteingerckt"/>
    <w:uiPriority w:val="8"/>
    <w:rsid w:val="0073020F"/>
    <w:rPr>
      <w:lang w:val="de-DE"/>
    </w:rPr>
  </w:style>
  <w:style w:type="character" w:customStyle="1" w:styleId="ImpressumberschriftZchn">
    <w:name w:val="Impressum Überschrift Zchn"/>
    <w:basedOn w:val="ImpressumInhalteingercktZchn"/>
    <w:link w:val="Impressumberschrift"/>
    <w:uiPriority w:val="7"/>
    <w:rsid w:val="0073020F"/>
    <w:rPr>
      <w:b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neDrive%20-%20Leon%20Renner\Marketing\_Corporate-Identity\Templates\Template_Leon-Renner.dotx" TargetMode="External"/></Relationships>
</file>

<file path=word/theme/theme1.xml><?xml version="1.0" encoding="utf-8"?>
<a:theme xmlns:a="http://schemas.openxmlformats.org/drawingml/2006/main" name="Office">
  <a:themeElements>
    <a:clrScheme name="Leon Renner">
      <a:dk1>
        <a:srgbClr val="0D2631"/>
      </a:dk1>
      <a:lt1>
        <a:sysClr val="window" lastClr="FFFFFF"/>
      </a:lt1>
      <a:dk2>
        <a:srgbClr val="56676F"/>
      </a:dk2>
      <a:lt2>
        <a:srgbClr val="F9F7F8"/>
      </a:lt2>
      <a:accent1>
        <a:srgbClr val="007DB3"/>
      </a:accent1>
      <a:accent2>
        <a:srgbClr val="1C314C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007DB3"/>
      </a:hlink>
      <a:folHlink>
        <a:srgbClr val="007DB3"/>
      </a:folHlink>
    </a:clrScheme>
    <a:fontScheme name="Leon Renner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E374F-D1FC-4741-B9FB-AE2C0E5F4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Template_Leon-Renner.dotx</Template>
  <TotalTime>0</TotalTime>
  <Pages>1</Pages>
  <Words>28</Words>
  <Characters>210</Characters>
  <Application>Microsoft Office Word</Application>
  <DocSecurity>0</DocSecurity>
  <Lines>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>Titel</vt:lpstr>
    </vt:vector>
  </TitlesOfParts>
  <Company>Leon Renner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Beispiel-Dokument: Barrierefreie Überschriften</dc:title>
  <dc:subject>Untertitel</dc:subject>
  <dc:creator>Leon Renner</dc:creator>
  <cp:keywords/>
  <dc:description/>
  <cp:lastModifiedBy>Leon Renner</cp:lastModifiedBy>
  <cp:revision>2</cp:revision>
  <cp:lastPrinted>2024-07-14T09:32:00Z</cp:lastPrinted>
  <dcterms:created xsi:type="dcterms:W3CDTF">2024-07-14T09:32:00Z</dcterms:created>
  <dcterms:modified xsi:type="dcterms:W3CDTF">2024-07-14T09:32:00Z</dcterms:modified>
  <cp:contentStatus>1</cp:contentStatus>
</cp:coreProperties>
</file>